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95C2" w14:textId="77777777" w:rsidR="00871B66" w:rsidRDefault="003E73E0">
      <w:pPr>
        <w:widowControl/>
        <w:snapToGrid w:val="0"/>
        <w:spacing w:beforeLines="30" w:before="93" w:afterLines="30" w:after="93"/>
        <w:jc w:val="left"/>
        <w:rPr>
          <w:rFonts w:ascii="黑体" w:eastAsia="黑体" w:hAnsi="黑体" w:cs="黑体"/>
          <w:color w:val="231815"/>
          <w:szCs w:val="21"/>
        </w:rPr>
      </w:pPr>
      <w:r>
        <w:rPr>
          <w:rFonts w:ascii="黑体" w:eastAsia="黑体" w:hAnsi="黑体" w:cs="黑体" w:hint="eastAsia"/>
          <w:color w:val="231815"/>
          <w:kern w:val="0"/>
          <w:szCs w:val="21"/>
        </w:rPr>
        <w:t>以下专业会以2017年全国第四轮学科评估报告、科教评价网、中国大学校友会等网站数据为数据源，</w:t>
      </w:r>
      <w:r>
        <w:rPr>
          <w:rFonts w:ascii="黑体" w:eastAsia="黑体" w:hAnsi="黑体" w:cs="黑体" w:hint="eastAsia"/>
          <w:color w:val="231815"/>
          <w:szCs w:val="21"/>
        </w:rPr>
        <w:t>统计出开设该专业的学校中师资力量、社会影响力、培养方案等多项指标。</w:t>
      </w:r>
    </w:p>
    <w:p w14:paraId="643BE1C8" w14:textId="77777777" w:rsidR="00871B66" w:rsidRDefault="003E73E0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60F9BBC" wp14:editId="2FD65117">
                <wp:simplePos x="0" y="0"/>
                <wp:positionH relativeFrom="margin">
                  <wp:posOffset>-6985</wp:posOffset>
                </wp:positionH>
                <wp:positionV relativeFrom="paragraph">
                  <wp:posOffset>8890</wp:posOffset>
                </wp:positionV>
                <wp:extent cx="5863590" cy="1659255"/>
                <wp:effectExtent l="0" t="0" r="3810" b="17145"/>
                <wp:wrapNone/>
                <wp:docPr id="28" name="组合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590" cy="1659467"/>
                          <a:chOff x="0" y="-27470"/>
                          <a:chExt cx="5652000" cy="2448794"/>
                        </a:xfrm>
                      </wpg:grpSpPr>
                      <wps:wsp>
                        <wps:cNvPr id="29" name="矩形: 圆角 47"/>
                        <wps:cNvSpPr/>
                        <wps:spPr>
                          <a:xfrm>
                            <a:off x="7336" y="23463"/>
                            <a:ext cx="5632989" cy="2397861"/>
                          </a:xfrm>
                          <a:prstGeom prst="roundRect">
                            <a:avLst>
                              <a:gd name="adj" fmla="val 3729"/>
                            </a:avLst>
                          </a:prstGeom>
                          <a:noFill/>
                          <a:ln>
                            <a:solidFill>
                              <a:srgbClr val="A91762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30" name="组合 48"/>
                        <wpg:cNvGrpSpPr/>
                        <wpg:grpSpPr>
                          <a:xfrm>
                            <a:off x="0" y="-27470"/>
                            <a:ext cx="5652000" cy="2448307"/>
                            <a:chOff x="0" y="-27470"/>
                            <a:chExt cx="5652000" cy="2448307"/>
                          </a:xfrm>
                        </wpg:grpSpPr>
                        <wps:wsp>
                          <wps:cNvPr id="31" name="矩形 58"/>
                          <wps:cNvSpPr/>
                          <wps:spPr>
                            <a:xfrm>
                              <a:off x="0" y="0"/>
                              <a:ext cx="5652000" cy="403279"/>
                            </a:xfrm>
                            <a:prstGeom prst="rect">
                              <a:avLst/>
                            </a:prstGeom>
                            <a:solidFill>
                              <a:srgbClr val="A9176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2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132" y="-27470"/>
                              <a:ext cx="5105970" cy="47263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5EE3400A" w14:textId="77777777" w:rsidR="00871B66" w:rsidRDefault="003E73E0">
                                <w:pPr>
                                  <w:snapToGrid w:val="0"/>
                                  <w:jc w:val="left"/>
                                  <w:rPr>
                                    <w:rFonts w:ascii="微软雅黑" w:eastAsia="微软雅黑" w:hAnsi="微软雅黑"/>
                                    <w:b/>
                                    <w:bCs/>
                                    <w:color w:val="FFFFFF" w:themeColor="background1"/>
                                    <w:sz w:val="2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 w:hint="eastAsia"/>
                                    <w:b/>
                                    <w:bCs/>
                                    <w:color w:val="FFFFFF" w:themeColor="background1"/>
                                    <w:sz w:val="22"/>
                                    <w:szCs w:val="24"/>
                                  </w:rPr>
                                  <w:t>测评匹配专业推荐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774" y="418276"/>
                              <a:ext cx="5446101" cy="200256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18D67602" w14:textId="77777777" w:rsidR="00871B66" w:rsidRPr="005A2B45" w:rsidRDefault="00871B66">
                                <w:pPr>
                                  <w:snapToGrid w:val="0"/>
                                  <w:rPr>
                                    <w:rFonts w:ascii="黑体" w:eastAsia="黑体" w:hAnsi="黑体" w:cs="黑体"/>
                                    <w:color w:val="BE0064"/>
                                    <w:sz w:val="18"/>
                                    <w:szCs w:val="18"/>
                                  </w:rPr>
                                </w:pPr>
                                <w:bookmarkStart w:id="0" w:name="专业推荐_1"/>
                                <w:bookmarkStart w:id="1" w:name="professional"/>
                                <w:bookmarkEnd w:id="0"/>
                                <w:bookmarkEnd w:id="1"/>
                              </w:p>
                              <w:p w14:paraId="7679F221" w14:textId="6FDA3AE5" w:rsidR="00871B66" w:rsidRDefault="00871B66">
                                <w:pPr>
                                  <w:snapToGrid w:val="0"/>
                                  <w:rPr>
                                    <w:rFonts w:ascii="黑体" w:eastAsia="黑体" w:hAnsi="黑体" w:cs="黑体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2124BCB" w14:textId="77777777" w:rsidR="004604F0" w:rsidRPr="005A2B45" w:rsidRDefault="004604F0">
                                <w:pPr>
                                  <w:snapToGrid w:val="0"/>
                                  <w:rPr>
                                    <w:rFonts w:ascii="黑体" w:eastAsia="黑体" w:hAnsi="黑体" w:cs="黑体" w:hint="eastAsia"/>
                                    <w:sz w:val="18"/>
                                    <w:szCs w:val="18"/>
                                  </w:rPr>
                                </w:pPr>
                                <w:bookmarkStart w:id="2" w:name="professional_info"/>
                                <w:bookmarkEnd w:id="2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0F9BBC" id="组合 46" o:spid="_x0000_s1026" style="position:absolute;margin-left:-.55pt;margin-top:.7pt;width:461.7pt;height:130.65pt;z-index:251661312;mso-position-horizontal-relative:margin" coordorigin=",-274" coordsize="56520,24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">
                <v:roundrect id="矩形: 圆角 47" o:spid="_x0000_s1027" style="position:absolute;left:73;top:234;width:56330;height:23979;visibility:visible;mso-wrap-style:square;v-text-anchor:middle" arcsize="2442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" filled="f" strokecolor="#a91762" strokeweight="1pt">
                  <v:stroke joinstyle="miter"/>
                </v:roundrect>
                <v:group id="组合 48" o:spid="_x0000_s1028" style="position:absolute;top:-274;width:56520;height:24482" coordorigin=",-274" coordsize="56520,2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rect id="矩形 58" o:spid="_x0000_s1029" style="position:absolute;width:56520;height:4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" fillcolor="#a91762" stroked="f" strokeweight="1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0" type="#_x0000_t202" style="position:absolute;left:611;top:-274;width:51060;height:4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  <v:textbox>
                      <w:txbxContent>
                        <w:p w14:paraId="5EE3400A" w14:textId="77777777" w:rsidR="00871B66" w:rsidRDefault="003E73E0">
                          <w:pPr>
                            <w:snapToGrid w:val="0"/>
                            <w:jc w:val="left"/>
                            <w:rPr>
                              <w:rFonts w:ascii="微软雅黑" w:eastAsia="微软雅黑" w:hAnsi="微软雅黑"/>
                              <w:b/>
                              <w:bCs/>
                              <w:color w:val="FFFFFF" w:themeColor="background1"/>
                              <w:sz w:val="22"/>
                              <w:szCs w:val="24"/>
                            </w:rPr>
                          </w:pPr>
                          <w:r>
                            <w:rPr>
                              <w:rFonts w:ascii="微软雅黑" w:eastAsia="微软雅黑" w:hAnsi="微软雅黑" w:hint="eastAsia"/>
                              <w:b/>
                              <w:bCs/>
                              <w:color w:val="FFFFFF" w:themeColor="background1"/>
                              <w:sz w:val="22"/>
                              <w:szCs w:val="24"/>
                            </w:rPr>
                            <w:t>测评匹配专业推荐</w:t>
                          </w:r>
                        </w:p>
                      </w:txbxContent>
                    </v:textbox>
                  </v:shape>
                  <v:shape id="_x0000_s1031" type="#_x0000_t202" style="position:absolute;left:617;top:4182;width:54461;height:20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  <v:textbox>
                      <w:txbxContent>
                        <w:p w14:paraId="18D67602" w14:textId="77777777" w:rsidR="00871B66" w:rsidRPr="005A2B45" w:rsidRDefault="00871B66">
                          <w:pPr>
                            <w:snapToGrid w:val="0"/>
                            <w:rPr>
                              <w:rFonts w:ascii="黑体" w:eastAsia="黑体" w:hAnsi="黑体" w:cs="黑体"/>
                              <w:color w:val="BE0064"/>
                              <w:sz w:val="18"/>
                              <w:szCs w:val="18"/>
                            </w:rPr>
                          </w:pPr>
                          <w:bookmarkStart w:id="3" w:name="专业推荐_1"/>
                          <w:bookmarkStart w:id="4" w:name="professional"/>
                          <w:bookmarkEnd w:id="3"/>
                          <w:bookmarkEnd w:id="4"/>
                        </w:p>
                        <w:p w14:paraId="7679F221" w14:textId="6FDA3AE5" w:rsidR="00871B66" w:rsidRDefault="00871B66">
                          <w:pPr>
                            <w:snapToGrid w:val="0"/>
                            <w:rPr>
                              <w:rFonts w:ascii="黑体" w:eastAsia="黑体" w:hAnsi="黑体" w:cs="黑体"/>
                              <w:sz w:val="18"/>
                              <w:szCs w:val="18"/>
                            </w:rPr>
                          </w:pPr>
                        </w:p>
                        <w:p w14:paraId="22124BCB" w14:textId="77777777" w:rsidR="004604F0" w:rsidRPr="005A2B45" w:rsidRDefault="004604F0">
                          <w:pPr>
                            <w:snapToGrid w:val="0"/>
                            <w:rPr>
                              <w:rFonts w:ascii="黑体" w:eastAsia="黑体" w:hAnsi="黑体" w:cs="黑体" w:hint="eastAsia"/>
                              <w:sz w:val="18"/>
                              <w:szCs w:val="18"/>
                            </w:rPr>
                          </w:pPr>
                          <w:bookmarkStart w:id="5" w:name="professional_info"/>
                          <w:bookmarkEnd w:id="5"/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6851993C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1D707C00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7F51C05F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7E4DFB70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10B3EC81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6184CB3B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3E758361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3D3DFE20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0E4ADBF5" w14:textId="77777777" w:rsidR="00871B66" w:rsidRDefault="00871B66">
      <w:pPr>
        <w:widowControl/>
        <w:adjustRightInd w:val="0"/>
        <w:snapToGrid w:val="0"/>
        <w:spacing w:line="180" w:lineRule="auto"/>
        <w:jc w:val="left"/>
        <w:rPr>
          <w:rFonts w:ascii="微软雅黑" w:eastAsia="微软雅黑" w:hAnsi="微软雅黑"/>
          <w:color w:val="231815"/>
        </w:rPr>
      </w:pPr>
    </w:p>
    <w:p w14:paraId="68E500AC" w14:textId="77777777" w:rsidR="00871B66" w:rsidRDefault="003E73E0">
      <w:pPr>
        <w:widowControl/>
        <w:adjustRightInd w:val="0"/>
        <w:snapToGrid w:val="0"/>
        <w:spacing w:beforeLines="60" w:before="187" w:afterLines="60" w:after="187"/>
        <w:jc w:val="left"/>
        <w:rPr>
          <w:rFonts w:ascii="黑体" w:eastAsia="黑体" w:hAnsi="黑体" w:cs="黑体"/>
          <w:b/>
          <w:bCs/>
          <w:color w:val="C23A62"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color w:val="C23A62"/>
          <w:sz w:val="30"/>
          <w:szCs w:val="30"/>
        </w:rPr>
        <w:t>测评结果匹配</w:t>
      </w:r>
    </w:p>
    <w:p w14:paraId="3457A8F1" w14:textId="77777777" w:rsidR="00871B66" w:rsidRDefault="003E73E0">
      <w:pPr>
        <w:widowControl/>
        <w:adjustRightInd w:val="0"/>
        <w:snapToGrid w:val="0"/>
        <w:spacing w:beforeLines="20" w:before="62" w:afterLines="20" w:after="62" w:line="180" w:lineRule="auto"/>
        <w:jc w:val="left"/>
        <w:rPr>
          <w:rFonts w:ascii="黑体" w:eastAsia="黑体" w:hAnsi="黑体" w:cs="黑体"/>
          <w:b/>
          <w:bCs/>
          <w:color w:val="C23A62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noProof/>
          <w:color w:val="FFFFFF" w:themeColor="background1"/>
          <w:sz w:val="22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4BF1B85F" wp14:editId="133AE643">
                <wp:simplePos x="0" y="0"/>
                <wp:positionH relativeFrom="column">
                  <wp:posOffset>-2540</wp:posOffset>
                </wp:positionH>
                <wp:positionV relativeFrom="paragraph">
                  <wp:posOffset>80010</wp:posOffset>
                </wp:positionV>
                <wp:extent cx="2854960" cy="1855470"/>
                <wp:effectExtent l="0" t="0" r="2540" b="11430"/>
                <wp:wrapNone/>
                <wp:docPr id="23" name="组合 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4693" cy="1855470"/>
                          <a:chOff x="-5180" y="0"/>
                          <a:chExt cx="2910780" cy="1870563"/>
                        </a:xfrm>
                      </wpg:grpSpPr>
                      <wps:wsp>
                        <wps:cNvPr id="24" name="矩形: 圆角 964"/>
                        <wps:cNvSpPr/>
                        <wps:spPr>
                          <a:xfrm>
                            <a:off x="6202" y="6203"/>
                            <a:ext cx="2891634" cy="1864360"/>
                          </a:xfrm>
                          <a:prstGeom prst="roundRect">
                            <a:avLst>
                              <a:gd name="adj" fmla="val 4797"/>
                            </a:avLst>
                          </a:prstGeom>
                          <a:noFill/>
                          <a:ln>
                            <a:solidFill>
                              <a:srgbClr val="A91762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25" name="组合 976"/>
                        <wpg:cNvGrpSpPr/>
                        <wpg:grpSpPr>
                          <a:xfrm>
                            <a:off x="-5180" y="0"/>
                            <a:ext cx="2910780" cy="398183"/>
                            <a:chOff x="-5180" y="0"/>
                            <a:chExt cx="2910780" cy="398183"/>
                          </a:xfrm>
                        </wpg:grpSpPr>
                        <wps:wsp>
                          <wps:cNvPr id="26" name="矩形 967"/>
                          <wps:cNvSpPr/>
                          <wps:spPr>
                            <a:xfrm>
                              <a:off x="-5180" y="0"/>
                              <a:ext cx="2910780" cy="398183"/>
                            </a:xfrm>
                            <a:prstGeom prst="rect">
                              <a:avLst/>
                            </a:prstGeom>
                            <a:solidFill>
                              <a:srgbClr val="A9176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7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005" y="12803"/>
                              <a:ext cx="2877114" cy="38345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36866E9F" w14:textId="77777777" w:rsidR="00871B66" w:rsidRDefault="003E73E0">
                                <w:pPr>
                                  <w:snapToGrid w:val="0"/>
                                  <w:jc w:val="center"/>
                                  <w:rPr>
                                    <w:rFonts w:ascii="微软雅黑" w:eastAsia="微软雅黑" w:hAnsi="微软雅黑"/>
                                    <w:b/>
                                    <w:bCs/>
                                    <w:color w:val="FFFFFF" w:themeColor="background1"/>
                                    <w:sz w:val="2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/>
                                    <w:b/>
                                    <w:bCs/>
                                    <w:color w:val="FFFFFF" w:themeColor="background1"/>
                                    <w:sz w:val="22"/>
                                    <w:szCs w:val="24"/>
                                  </w:rPr>
                                  <w:t>霍兰德</w:t>
                                </w:r>
                                <w:r>
                                  <w:rPr>
                                    <w:rFonts w:ascii="微软雅黑" w:eastAsia="微软雅黑" w:hAnsi="微软雅黑" w:hint="eastAsia"/>
                                    <w:b/>
                                    <w:bCs/>
                                    <w:color w:val="FFFFFF" w:themeColor="background1"/>
                                    <w:sz w:val="22"/>
                                    <w:szCs w:val="24"/>
                                  </w:rPr>
                                  <w:t>匹配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F1B85F" id="组合 987" o:spid="_x0000_s1032" style="position:absolute;margin-left:-.2pt;margin-top:6.3pt;width:224.8pt;height:146.1pt;z-index:-251644928" coordorigin="-51" coordsize="29107,18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">
                <v:roundrect id="矩形: 圆角 964" o:spid="_x0000_s1033" style="position:absolute;left:62;top:62;width:28916;height:18643;visibility:visible;mso-wrap-style:square;v-text-anchor:middle" arcsize="314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" filled="f" strokecolor="#a91762" strokeweight="1pt">
                  <v:stroke joinstyle="miter"/>
                </v:roundrect>
                <v:group id="组合 976" o:spid="_x0000_s1034" style="position:absolute;left:-51;width:29107;height:3981" coordorigin="-51" coordsize="29107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矩形 967" o:spid="_x0000_s1035" style="position:absolute;left:-51;width:29107;height:39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" fillcolor="#a91762" stroked="f" strokeweight="1pt"/>
                  <v:shape id="_x0000_s1036" type="#_x0000_t202" style="position:absolute;left:110;top:128;width:28771;height:38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<v:textbox>
                      <w:txbxContent>
                        <w:p w14:paraId="36866E9F" w14:textId="77777777" w:rsidR="00871B66" w:rsidRDefault="003E73E0">
                          <w:pPr>
                            <w:snapToGrid w:val="0"/>
                            <w:jc w:val="center"/>
                            <w:rPr>
                              <w:rFonts w:ascii="微软雅黑" w:eastAsia="微软雅黑" w:hAnsi="微软雅黑"/>
                              <w:b/>
                              <w:bCs/>
                              <w:color w:val="FFFFFF" w:themeColor="background1"/>
                              <w:sz w:val="22"/>
                              <w:szCs w:val="24"/>
                            </w:rPr>
                          </w:pPr>
                          <w:r>
                            <w:rPr>
                              <w:rFonts w:ascii="微软雅黑" w:eastAsia="微软雅黑" w:hAnsi="微软雅黑"/>
                              <w:b/>
                              <w:bCs/>
                              <w:color w:val="FFFFFF" w:themeColor="background1"/>
                              <w:sz w:val="22"/>
                              <w:szCs w:val="24"/>
                            </w:rPr>
                            <w:t>霍兰德</w:t>
                          </w:r>
                          <w:r>
                            <w:rPr>
                              <w:rFonts w:ascii="微软雅黑" w:eastAsia="微软雅黑" w:hAnsi="微软雅黑" w:hint="eastAsia"/>
                              <w:b/>
                              <w:bCs/>
                              <w:color w:val="FFFFFF" w:themeColor="background1"/>
                              <w:sz w:val="22"/>
                              <w:szCs w:val="24"/>
                            </w:rPr>
                            <w:t>匹配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微软雅黑" w:eastAsia="微软雅黑" w:hAnsi="微软雅黑" w:hint="eastAsia"/>
          <w:b/>
          <w:bCs/>
          <w:noProof/>
          <w:color w:val="FFFFFF" w:themeColor="background1"/>
          <w:sz w:val="22"/>
          <w:szCs w:val="24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5A05255" wp14:editId="0283775A">
                <wp:simplePos x="0" y="0"/>
                <wp:positionH relativeFrom="column">
                  <wp:posOffset>2978150</wp:posOffset>
                </wp:positionH>
                <wp:positionV relativeFrom="paragraph">
                  <wp:posOffset>71755</wp:posOffset>
                </wp:positionV>
                <wp:extent cx="2883535" cy="1859915"/>
                <wp:effectExtent l="0" t="0" r="12065" b="6985"/>
                <wp:wrapNone/>
                <wp:docPr id="11" name="组合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3601" cy="1859914"/>
                          <a:chOff x="29646" y="-9377"/>
                          <a:chExt cx="2715257" cy="1875860"/>
                        </a:xfrm>
                      </wpg:grpSpPr>
                      <wpg:grpSp>
                        <wpg:cNvPr id="12" name="组合 35"/>
                        <wpg:cNvGrpSpPr/>
                        <wpg:grpSpPr>
                          <a:xfrm>
                            <a:off x="29646" y="-9377"/>
                            <a:ext cx="2715257" cy="1875860"/>
                            <a:chOff x="29646" y="-9377"/>
                            <a:chExt cx="2715257" cy="1875860"/>
                          </a:xfrm>
                        </wpg:grpSpPr>
                        <wps:wsp>
                          <wps:cNvPr id="13" name="矩形: 圆角 980"/>
                          <wps:cNvSpPr/>
                          <wps:spPr>
                            <a:xfrm>
                              <a:off x="315200" y="767481"/>
                              <a:ext cx="580072" cy="639163"/>
                            </a:xfrm>
                            <a:prstGeom prst="roundRect">
                              <a:avLst>
                                <a:gd name="adj" fmla="val 4442"/>
                              </a:avLst>
                            </a:prstGeom>
                            <a:solidFill>
                              <a:srgbClr val="DC4A3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4" name="矩形: 圆角 981"/>
                          <wps:cNvSpPr/>
                          <wps:spPr>
                            <a:xfrm>
                              <a:off x="1095216" y="766200"/>
                              <a:ext cx="580072" cy="639163"/>
                            </a:xfrm>
                            <a:prstGeom prst="roundRect">
                              <a:avLst>
                                <a:gd name="adj" fmla="val 4482"/>
                              </a:avLst>
                            </a:prstGeom>
                            <a:solidFill>
                              <a:srgbClr val="E99027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5" name="矩形: 圆角 982"/>
                          <wps:cNvSpPr/>
                          <wps:spPr>
                            <a:xfrm>
                              <a:off x="1894994" y="768121"/>
                              <a:ext cx="581234" cy="640444"/>
                            </a:xfrm>
                            <a:prstGeom prst="roundRect">
                              <a:avLst>
                                <a:gd name="adj" fmla="val 6577"/>
                              </a:avLst>
                            </a:prstGeom>
                            <a:solidFill>
                              <a:srgbClr val="076D9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g:grpSp>
                          <wpg:cNvPr id="16" name="组合 1"/>
                          <wpg:cNvGrpSpPr/>
                          <wpg:grpSpPr>
                            <a:xfrm>
                              <a:off x="29646" y="-9377"/>
                              <a:ext cx="2715257" cy="1875860"/>
                              <a:chOff x="29646" y="-9377"/>
                              <a:chExt cx="2715257" cy="1875860"/>
                            </a:xfrm>
                          </wpg:grpSpPr>
                          <wps:wsp>
                            <wps:cNvPr id="17" name="矩形: 圆角 966"/>
                            <wps:cNvSpPr/>
                            <wps:spPr>
                              <a:xfrm>
                                <a:off x="35873" y="-1052"/>
                                <a:ext cx="2701925" cy="1867535"/>
                              </a:xfrm>
                              <a:prstGeom prst="roundRect">
                                <a:avLst>
                                  <a:gd name="adj" fmla="val 4108"/>
                                </a:avLst>
                              </a:prstGeom>
                              <a:noFill/>
                              <a:ln>
                                <a:solidFill>
                                  <a:srgbClr val="A91762"/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8" name="矩形 968"/>
                            <wps:cNvSpPr/>
                            <wps:spPr>
                              <a:xfrm>
                                <a:off x="29646" y="-9377"/>
                                <a:ext cx="2715257" cy="3983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A9176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409" y="24567"/>
                                <a:ext cx="2693133" cy="3381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 w14:paraId="05D96B4F" w14:textId="77777777" w:rsidR="00871B66" w:rsidRDefault="003E73E0">
                                  <w:pPr>
                                    <w:snapToGrid w:val="0"/>
                                    <w:jc w:val="center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FFFFFF" w:themeColor="background1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b/>
                                      <w:bCs/>
                                      <w:color w:val="FFFFFF" w:themeColor="background1"/>
                                      <w:sz w:val="22"/>
                                      <w:szCs w:val="24"/>
                                    </w:rPr>
                                    <w:t>价值观匹配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20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7021" y="780931"/>
                            <a:ext cx="572829" cy="621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06D7A46A" w14:textId="77777777" w:rsidR="00871B66" w:rsidRPr="00D31447" w:rsidRDefault="00871B66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黑体"/>
                                  <w:color w:val="FFFFFF" w:themeColor="background1"/>
                                </w:rPr>
                              </w:pPr>
                              <w:bookmarkStart w:id="6" w:name="价值观_3"/>
                              <w:bookmarkEnd w:id="6"/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1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319050" y="774526"/>
                            <a:ext cx="574025" cy="639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20C634DB" w14:textId="77777777" w:rsidR="00871B66" w:rsidRDefault="00871B66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黑体"/>
                                  <w:color w:val="FFFFFF" w:themeColor="background1"/>
                                </w:rPr>
                              </w:pPr>
                              <w:bookmarkStart w:id="7" w:name="价值观1_1"/>
                              <w:bookmarkStart w:id="8" w:name="价值观_1"/>
                              <w:bookmarkEnd w:id="7"/>
                              <w:bookmarkEnd w:id="8"/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096375" y="779009"/>
                            <a:ext cx="572829" cy="614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7FDC405" w14:textId="28C0F988" w:rsidR="00871B66" w:rsidRPr="00D31447" w:rsidRDefault="00871B66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黑体"/>
                                  <w:color w:val="FFFFFF" w:themeColor="background1"/>
                                </w:rPr>
                              </w:pPr>
                              <w:bookmarkStart w:id="9" w:name="价值观_2"/>
                              <w:bookmarkEnd w:id="9"/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A05255" id="组合 40" o:spid="_x0000_s1037" style="position:absolute;margin-left:234.5pt;margin-top:5.65pt;width:227.05pt;height:146.45pt;z-index:-251643904" coordorigin="296,-93" coordsize="27152,18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">
                <v:group id="组合 35" o:spid="_x0000_s1038" style="position:absolute;left:296;top:-93;width:27153;height:18757" coordorigin="296,-93" coordsize="27152,1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oundrect id="矩形: 圆角 980" o:spid="_x0000_s1039" style="position:absolute;left:3152;top:7674;width:5800;height:6392;visibility:visible;mso-wrap-style:square;v-text-anchor:middle" arcsize="2910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" fillcolor="#dc4a3e" stroked="f" strokeweight="1pt">
                    <v:stroke joinstyle="miter"/>
                  </v:roundrect>
                  <v:roundrect id="矩形: 圆角 981" o:spid="_x0000_s1040" style="position:absolute;left:10952;top:7662;width:5800;height:6391;visibility:visible;mso-wrap-style:square;v-text-anchor:middle" arcsize="29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" fillcolor="#e99027" stroked="f" strokeweight="1pt">
                    <v:stroke joinstyle="miter"/>
                  </v:roundrect>
                  <v:roundrect id="矩形: 圆角 982" o:spid="_x0000_s1041" style="position:absolute;left:18949;top:7681;width:5813;height:6404;visibility:visible;mso-wrap-style:square;v-text-anchor:middle" arcsize="431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" fillcolor="#076d9b" stroked="f" strokeweight="1pt">
                    <v:stroke joinstyle="miter"/>
                  </v:roundrect>
                  <v:group id="组合 1" o:spid="_x0000_s1042" style="position:absolute;left:296;top:-93;width:27153;height:18757" coordorigin="296,-93" coordsize="27152,1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oundrect id="矩形: 圆角 966" o:spid="_x0000_s1043" style="position:absolute;left:358;top:-10;width:27019;height:18674;visibility:visible;mso-wrap-style:square;v-text-anchor:middle" arcsize="269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" filled="f" strokecolor="#a91762" strokeweight="1pt">
                      <v:stroke joinstyle="miter"/>
                    </v:roundrect>
                    <v:rect id="矩形 968" o:spid="_x0000_s1044" style="position:absolute;left:296;top:-93;width:27153;height:3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" fillcolor="#a91762" stroked="f" strokeweight="1pt"/>
                    <v:shape id="_x0000_s1045" type="#_x0000_t202" style="position:absolute;left:404;top:245;width:26931;height:3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<v:textbox>
                        <w:txbxContent>
                          <w:p w14:paraId="05D96B4F" w14:textId="77777777" w:rsidR="00871B66" w:rsidRDefault="003E73E0">
                            <w:pPr>
                              <w:snapToGrid w:val="0"/>
                              <w:jc w:val="center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FFFFFF" w:themeColor="background1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b/>
                                <w:bCs/>
                                <w:color w:val="FFFFFF" w:themeColor="background1"/>
                                <w:sz w:val="22"/>
                                <w:szCs w:val="24"/>
                              </w:rPr>
                              <w:t>价值观匹配</w:t>
                            </w:r>
                          </w:p>
                        </w:txbxContent>
                      </v:textbox>
                    </v:shape>
                  </v:group>
                </v:group>
                <v:shape id="_x0000_s1046" type="#_x0000_t202" style="position:absolute;left:18970;top:7809;width:5728;height:62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" filled="f" stroked="f">
                  <v:textbox>
                    <w:txbxContent>
                      <w:p w14:paraId="06D7A46A" w14:textId="77777777" w:rsidR="00871B66" w:rsidRPr="00D31447" w:rsidRDefault="00871B66">
                        <w:pPr>
                          <w:snapToGrid w:val="0"/>
                          <w:jc w:val="center"/>
                          <w:rPr>
                            <w:rFonts w:ascii="黑体" w:eastAsia="黑体" w:hAnsi="黑体" w:cs="黑体"/>
                            <w:color w:val="FFFFFF" w:themeColor="background1"/>
                          </w:rPr>
                        </w:pPr>
                        <w:bookmarkStart w:id="10" w:name="价值观_3"/>
                        <w:bookmarkEnd w:id="10"/>
                      </w:p>
                    </w:txbxContent>
                  </v:textbox>
                </v:shape>
                <v:shape id="_x0000_s1047" type="#_x0000_t202" style="position:absolute;left:3190;top:7745;width:5740;height:6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" filled="f" stroked="f">
                  <v:textbox>
                    <w:txbxContent>
                      <w:p w14:paraId="20C634DB" w14:textId="77777777" w:rsidR="00871B66" w:rsidRDefault="00871B66">
                        <w:pPr>
                          <w:snapToGrid w:val="0"/>
                          <w:jc w:val="center"/>
                          <w:rPr>
                            <w:rFonts w:ascii="黑体" w:eastAsia="黑体" w:hAnsi="黑体" w:cs="黑体"/>
                            <w:color w:val="FFFFFF" w:themeColor="background1"/>
                          </w:rPr>
                        </w:pPr>
                        <w:bookmarkStart w:id="11" w:name="价值观1_1"/>
                        <w:bookmarkStart w:id="12" w:name="价值观_1"/>
                        <w:bookmarkEnd w:id="11"/>
                        <w:bookmarkEnd w:id="12"/>
                      </w:p>
                    </w:txbxContent>
                  </v:textbox>
                </v:shape>
                <v:shape id="_x0000_s1048" type="#_x0000_t202" style="position:absolute;left:10963;top:7790;width:5729;height:6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" filled="f" stroked="f">
                  <v:textbox>
                    <w:txbxContent>
                      <w:p w14:paraId="17FDC405" w14:textId="28C0F988" w:rsidR="00871B66" w:rsidRPr="00D31447" w:rsidRDefault="00871B66">
                        <w:pPr>
                          <w:snapToGrid w:val="0"/>
                          <w:jc w:val="center"/>
                          <w:rPr>
                            <w:rFonts w:ascii="黑体" w:eastAsia="黑体" w:hAnsi="黑体" w:cs="黑体"/>
                            <w:color w:val="FFFFFF" w:themeColor="background1"/>
                          </w:rPr>
                        </w:pPr>
                        <w:bookmarkStart w:id="13" w:name="价值观_2"/>
                        <w:bookmarkEnd w:id="13"/>
                      </w:p>
                    </w:txbxContent>
                  </v:textbox>
                </v:shape>
              </v:group>
            </w:pict>
          </mc:Fallback>
        </mc:AlternateContent>
      </w:r>
    </w:p>
    <w:p w14:paraId="0219F0A9" w14:textId="77777777" w:rsidR="00B15D6A" w:rsidRDefault="00B15D6A" w:rsidP="00B15D6A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1805B33C" wp14:editId="2DB9D366">
            <wp:simplePos x="0" y="0"/>
            <wp:positionH relativeFrom="column">
              <wp:posOffset>1630045</wp:posOffset>
            </wp:positionH>
            <wp:positionV relativeFrom="paragraph">
              <wp:posOffset>393700</wp:posOffset>
            </wp:positionV>
            <wp:extent cx="486410" cy="363220"/>
            <wp:effectExtent l="0" t="0" r="8890" b="0"/>
            <wp:wrapNone/>
            <wp:docPr id="4" name="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86514" cy="36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3238BF" w14:textId="77777777" w:rsidR="00B15D6A" w:rsidRDefault="00B15D6A" w:rsidP="00B15D6A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4CEFB849" wp14:editId="237DA642">
            <wp:simplePos x="0" y="0"/>
            <wp:positionH relativeFrom="column">
              <wp:posOffset>2442845</wp:posOffset>
            </wp:positionH>
            <wp:positionV relativeFrom="paragraph">
              <wp:posOffset>281305</wp:posOffset>
            </wp:positionV>
            <wp:extent cx="196850" cy="552450"/>
            <wp:effectExtent l="0" t="0" r="0" b="635"/>
            <wp:wrapNone/>
            <wp:docPr id="35" name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089" cy="55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265FEE5F" wp14:editId="4948756C">
                <wp:simplePos x="0" y="0"/>
                <wp:positionH relativeFrom="column">
                  <wp:posOffset>259080</wp:posOffset>
                </wp:positionH>
                <wp:positionV relativeFrom="paragraph">
                  <wp:posOffset>114935</wp:posOffset>
                </wp:positionV>
                <wp:extent cx="1287780" cy="887095"/>
                <wp:effectExtent l="0" t="0" r="0" b="0"/>
                <wp:wrapNone/>
                <wp:docPr id="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887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51800AB" w14:textId="52313DB8" w:rsidR="00B15D6A" w:rsidRDefault="00B15D6A" w:rsidP="00B15D6A">
                            <w:pPr>
                              <w:rPr>
                                <w:rFonts w:ascii="黑体" w:eastAsia="黑体" w:hAnsi="黑体" w:cs="黑体"/>
                                <w:color w:val="000000" w:themeColor="text1"/>
                                <w:szCs w:val="21"/>
                              </w:rPr>
                            </w:pPr>
                            <w:bookmarkStart w:id="14" w:name="霍兰德1_1"/>
                            <w:bookmarkEnd w:id="14"/>
                          </w:p>
                          <w:p w14:paraId="46199B61" w14:textId="5F6AA26A" w:rsidR="00B15D6A" w:rsidRDefault="00B15D6A" w:rsidP="00B15D6A">
                            <w:pPr>
                              <w:rPr>
                                <w:rFonts w:ascii="黑体" w:eastAsia="黑体" w:hAnsi="黑体" w:cs="黑体"/>
                                <w:color w:val="000000" w:themeColor="text1"/>
                                <w:szCs w:val="21"/>
                              </w:rPr>
                            </w:pPr>
                            <w:bookmarkStart w:id="15" w:name="霍兰德1_2"/>
                            <w:bookmarkEnd w:id="15"/>
                          </w:p>
                          <w:p w14:paraId="18E5B5F8" w14:textId="77777777" w:rsidR="00B15D6A" w:rsidRDefault="00B15D6A" w:rsidP="00B15D6A">
                            <w:pPr>
                              <w:rPr>
                                <w:rFonts w:ascii="黑体" w:eastAsia="黑体" w:hAnsi="黑体" w:cs="黑体"/>
                                <w:color w:val="000000" w:themeColor="text1"/>
                                <w:szCs w:val="21"/>
                              </w:rPr>
                            </w:pPr>
                            <w:bookmarkStart w:id="16" w:name="霍兰德1_3"/>
                            <w:bookmarkEnd w:id="16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FEE5F" id="文本框 2" o:spid="_x0000_s1049" type="#_x0000_t202" style="position:absolute;margin-left:20.4pt;margin-top:9.05pt;width:101.4pt;height:69.85pt;z-index:-2516346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" filled="f" stroked="f">
                <v:textbox>
                  <w:txbxContent>
                    <w:p w14:paraId="251800AB" w14:textId="52313DB8" w:rsidR="00B15D6A" w:rsidRDefault="00B15D6A" w:rsidP="00B15D6A">
                      <w:pPr>
                        <w:rPr>
                          <w:rFonts w:ascii="黑体" w:eastAsia="黑体" w:hAnsi="黑体" w:cs="黑体"/>
                          <w:color w:val="000000" w:themeColor="text1"/>
                          <w:szCs w:val="21"/>
                        </w:rPr>
                      </w:pPr>
                      <w:bookmarkStart w:id="17" w:name="霍兰德1_1"/>
                      <w:bookmarkEnd w:id="17"/>
                    </w:p>
                    <w:p w14:paraId="46199B61" w14:textId="5F6AA26A" w:rsidR="00B15D6A" w:rsidRDefault="00B15D6A" w:rsidP="00B15D6A">
                      <w:pPr>
                        <w:rPr>
                          <w:rFonts w:ascii="黑体" w:eastAsia="黑体" w:hAnsi="黑体" w:cs="黑体"/>
                          <w:color w:val="000000" w:themeColor="text1"/>
                          <w:szCs w:val="21"/>
                        </w:rPr>
                      </w:pPr>
                      <w:bookmarkStart w:id="18" w:name="霍兰德1_2"/>
                      <w:bookmarkEnd w:id="18"/>
                    </w:p>
                    <w:p w14:paraId="18E5B5F8" w14:textId="77777777" w:rsidR="00B15D6A" w:rsidRDefault="00B15D6A" w:rsidP="00B15D6A">
                      <w:pPr>
                        <w:rPr>
                          <w:rFonts w:ascii="黑体" w:eastAsia="黑体" w:hAnsi="黑体" w:cs="黑体"/>
                          <w:color w:val="000000" w:themeColor="text1"/>
                          <w:szCs w:val="21"/>
                        </w:rPr>
                      </w:pPr>
                      <w:bookmarkStart w:id="19" w:name="霍兰德1_3"/>
                      <w:bookmarkEnd w:id="19"/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7BCD91F0" wp14:editId="18649EFF">
            <wp:simplePos x="0" y="0"/>
            <wp:positionH relativeFrom="column">
              <wp:posOffset>2466975</wp:posOffset>
            </wp:positionH>
            <wp:positionV relativeFrom="paragraph">
              <wp:posOffset>274320</wp:posOffset>
            </wp:positionV>
            <wp:extent cx="151765" cy="568325"/>
            <wp:effectExtent l="0" t="0" r="635" b="3175"/>
            <wp:wrapNone/>
            <wp:docPr id="1007" name="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" name="A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67346B62" wp14:editId="61088B21">
            <wp:simplePos x="0" y="0"/>
            <wp:positionH relativeFrom="column">
              <wp:posOffset>2096135</wp:posOffset>
            </wp:positionH>
            <wp:positionV relativeFrom="paragraph">
              <wp:posOffset>12065</wp:posOffset>
            </wp:positionV>
            <wp:extent cx="511810" cy="359410"/>
            <wp:effectExtent l="0" t="0" r="2540" b="2540"/>
            <wp:wrapNone/>
            <wp:docPr id="1004" name="I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81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FCE6CD9" wp14:editId="4D327DF9">
            <wp:simplePos x="0" y="0"/>
            <wp:positionH relativeFrom="column">
              <wp:posOffset>1620520</wp:posOffset>
            </wp:positionH>
            <wp:positionV relativeFrom="paragraph">
              <wp:posOffset>8255</wp:posOffset>
            </wp:positionV>
            <wp:extent cx="510540" cy="359410"/>
            <wp:effectExtent l="0" t="0" r="3810" b="2540"/>
            <wp:wrapNone/>
            <wp:docPr id="1005" name="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" name="R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25179BB1" wp14:editId="15BC8DCD">
            <wp:simplePos x="0" y="0"/>
            <wp:positionH relativeFrom="column">
              <wp:posOffset>1596390</wp:posOffset>
            </wp:positionH>
            <wp:positionV relativeFrom="paragraph">
              <wp:posOffset>287655</wp:posOffset>
            </wp:positionV>
            <wp:extent cx="203835" cy="569595"/>
            <wp:effectExtent l="0" t="0" r="5715" b="1905"/>
            <wp:wrapNone/>
            <wp:docPr id="1006" name="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C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7D98A34C" wp14:editId="63BD92CB">
            <wp:simplePos x="0" y="0"/>
            <wp:positionH relativeFrom="column">
              <wp:posOffset>2102485</wp:posOffset>
            </wp:positionH>
            <wp:positionV relativeFrom="paragraph">
              <wp:posOffset>11430</wp:posOffset>
            </wp:positionV>
            <wp:extent cx="496570" cy="368300"/>
            <wp:effectExtent l="0" t="0" r="0" b="0"/>
            <wp:wrapNone/>
            <wp:docPr id="34" name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6687" cy="3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7AB55D12" wp14:editId="1AC067E3">
            <wp:simplePos x="0" y="0"/>
            <wp:positionH relativeFrom="column">
              <wp:posOffset>1624330</wp:posOffset>
            </wp:positionH>
            <wp:positionV relativeFrom="paragraph">
              <wp:posOffset>292735</wp:posOffset>
            </wp:positionV>
            <wp:extent cx="152400" cy="569595"/>
            <wp:effectExtent l="0" t="0" r="635" b="1905"/>
            <wp:wrapNone/>
            <wp:docPr id="38" name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C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2303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B7B773" w14:textId="77777777" w:rsidR="00B15D6A" w:rsidRDefault="00B15D6A" w:rsidP="00B15D6A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25E3C1D" wp14:editId="54351DC5">
            <wp:simplePos x="0" y="0"/>
            <wp:positionH relativeFrom="column">
              <wp:posOffset>1653540</wp:posOffset>
            </wp:positionH>
            <wp:positionV relativeFrom="paragraph">
              <wp:posOffset>379730</wp:posOffset>
            </wp:positionV>
            <wp:extent cx="494665" cy="344170"/>
            <wp:effectExtent l="0" t="0" r="1270" b="0"/>
            <wp:wrapNone/>
            <wp:docPr id="37" name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4518" cy="344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14C3E45D" wp14:editId="3A1C7670">
            <wp:simplePos x="0" y="0"/>
            <wp:positionH relativeFrom="column">
              <wp:posOffset>1648460</wp:posOffset>
            </wp:positionH>
            <wp:positionV relativeFrom="paragraph">
              <wp:posOffset>361315</wp:posOffset>
            </wp:positionV>
            <wp:extent cx="498475" cy="369570"/>
            <wp:effectExtent l="0" t="0" r="0" b="0"/>
            <wp:wrapNone/>
            <wp:docPr id="1009" name="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" name="E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noProof/>
          <w:color w:val="FFFF00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70F8786E" wp14:editId="07311AB0">
            <wp:simplePos x="0" y="0"/>
            <wp:positionH relativeFrom="column">
              <wp:posOffset>2133600</wp:posOffset>
            </wp:positionH>
            <wp:positionV relativeFrom="paragraph">
              <wp:posOffset>366395</wp:posOffset>
            </wp:positionV>
            <wp:extent cx="481965" cy="359410"/>
            <wp:effectExtent l="0" t="0" r="0" b="2540"/>
            <wp:wrapNone/>
            <wp:docPr id="1008" name="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S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1D975D5" wp14:editId="0E8A2015">
            <wp:simplePos x="0" y="0"/>
            <wp:positionH relativeFrom="column">
              <wp:posOffset>2117090</wp:posOffset>
            </wp:positionH>
            <wp:positionV relativeFrom="paragraph">
              <wp:posOffset>365760</wp:posOffset>
            </wp:positionV>
            <wp:extent cx="508000" cy="357505"/>
            <wp:effectExtent l="0" t="0" r="6350" b="4445"/>
            <wp:wrapNone/>
            <wp:docPr id="36" name="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8202" cy="35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63FD85D8" wp14:editId="10049380">
                <wp:simplePos x="0" y="0"/>
                <wp:positionH relativeFrom="column">
                  <wp:posOffset>1782445</wp:posOffset>
                </wp:positionH>
                <wp:positionV relativeFrom="paragraph">
                  <wp:posOffset>47625</wp:posOffset>
                </wp:positionV>
                <wp:extent cx="686435" cy="276225"/>
                <wp:effectExtent l="0" t="0" r="18415" b="9525"/>
                <wp:wrapNone/>
                <wp:docPr id="1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4DE601D" w14:textId="77777777" w:rsidR="00B15D6A" w:rsidRDefault="00B15D6A" w:rsidP="00B15D6A">
                            <w:pPr>
                              <w:jc w:val="center"/>
                              <w:rPr>
                                <w:rFonts w:ascii="黑体" w:eastAsia="黑体" w:hAnsi="黑体" w:cs="黑体"/>
                                <w:b/>
                                <w:bCs/>
                                <w:szCs w:val="21"/>
                              </w:rPr>
                            </w:pPr>
                            <w:bookmarkStart w:id="20" w:name="霍兰德1"/>
                            <w:bookmarkEnd w:id="2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D85D8" id="_x0000_s1050" type="#_x0000_t202" style="position:absolute;margin-left:140.35pt;margin-top:3.75pt;width:54.05pt;height:21.75pt;z-index:-2516336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" filled="f" stroked="f">
                <v:textbox>
                  <w:txbxContent>
                    <w:p w14:paraId="24DE601D" w14:textId="77777777" w:rsidR="00B15D6A" w:rsidRDefault="00B15D6A" w:rsidP="00B15D6A">
                      <w:pPr>
                        <w:jc w:val="center"/>
                        <w:rPr>
                          <w:rFonts w:ascii="黑体" w:eastAsia="黑体" w:hAnsi="黑体" w:cs="黑体"/>
                          <w:b/>
                          <w:bCs/>
                          <w:szCs w:val="21"/>
                        </w:rPr>
                      </w:pPr>
                      <w:bookmarkStart w:id="21" w:name="霍兰德1"/>
                      <w:bookmarkEnd w:id="21"/>
                    </w:p>
                  </w:txbxContent>
                </v:textbox>
              </v:shape>
            </w:pict>
          </mc:Fallback>
        </mc:AlternateContent>
      </w:r>
    </w:p>
    <w:p w14:paraId="138056E6" w14:textId="77777777" w:rsidR="00871B66" w:rsidRDefault="00871B66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</w:p>
    <w:p w14:paraId="3D926416" w14:textId="77777777" w:rsidR="00871B66" w:rsidRDefault="00871B66">
      <w:pPr>
        <w:widowControl/>
        <w:jc w:val="left"/>
        <w:rPr>
          <w:rFonts w:ascii="微软雅黑" w:eastAsia="微软雅黑" w:hAnsi="微软雅黑" w:cs="宋体"/>
          <w:kern w:val="0"/>
          <w:sz w:val="13"/>
          <w:szCs w:val="13"/>
        </w:rPr>
      </w:pPr>
    </w:p>
    <w:p w14:paraId="3416721D" w14:textId="77777777" w:rsidR="00871B66" w:rsidRDefault="003E73E0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4FDE2D2" wp14:editId="5AF3629C">
                <wp:simplePos x="0" y="0"/>
                <wp:positionH relativeFrom="column">
                  <wp:posOffset>2540</wp:posOffset>
                </wp:positionH>
                <wp:positionV relativeFrom="paragraph">
                  <wp:posOffset>140335</wp:posOffset>
                </wp:positionV>
                <wp:extent cx="5862955" cy="3579495"/>
                <wp:effectExtent l="6350" t="6350" r="17145" b="14605"/>
                <wp:wrapNone/>
                <wp:docPr id="6" name="组合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2955" cy="3579495"/>
                          <a:chOff x="0" y="-268"/>
                          <a:chExt cx="6073140" cy="3672530"/>
                        </a:xfrm>
                      </wpg:grpSpPr>
                      <wps:wsp>
                        <wps:cNvPr id="7" name="矩形: 圆角 106"/>
                        <wps:cNvSpPr/>
                        <wps:spPr>
                          <a:xfrm>
                            <a:off x="0" y="-268"/>
                            <a:ext cx="6073140" cy="3519624"/>
                          </a:xfrm>
                          <a:prstGeom prst="roundRect">
                            <a:avLst>
                              <a:gd name="adj" fmla="val 2932"/>
                            </a:avLst>
                          </a:prstGeom>
                          <a:solidFill>
                            <a:srgbClr val="A91762"/>
                          </a:solidFill>
                          <a:ln>
                            <a:solidFill>
                              <a:srgbClr val="A9176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8" name="矩形: 圆顶角 107"/>
                        <wps:cNvSpPr/>
                        <wps:spPr>
                          <a:xfrm flipV="1">
                            <a:off x="7620" y="506306"/>
                            <a:ext cx="6058535" cy="3165956"/>
                          </a:xfrm>
                          <a:prstGeom prst="round2SameRect">
                            <a:avLst>
                              <a:gd name="adj1" fmla="val 3873"/>
                              <a:gd name="adj2" fmla="val 0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A9176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组合 93" o:spid="_x0000_s1026" o:spt="203" style="position:absolute;left:0pt;margin-left:0.2pt;margin-top:11.05pt;height:281.85pt;width:461.65pt;z-index:-251642880;mso-width-relative:page;mso-height-relative:page;" coordorigin="0,-268" coordsize="6073140,3672530" o:gfxdata="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">
                <o:lock v:ext="edit" aspectratio="f"/>
                <v:roundrect id="矩形: 圆角 106" o:spid="_x0000_s1026" o:spt="2" style="position:absolute;left:0;top:-268;height:3519624;width:6073140;v-text-anchor:middle;" fillcolor="#A91762" filled="t" stroked="t" coordsize="21600,21600" arcsize="0.0293055555555556" o:gfxdata="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ipGq28AAAA&#10;2gAAAA8AAAAAAAAAAQAgAAAAIgAAAGRycy9kb3ducmV2LnhtbFBLAQIUABQAAAAIAIdO4kAzLwWe&#10;OwAAADkAAAAQAAAAAAAAAAEAIAAAAAsBAABkcnMvc2hhcGV4bWwueG1sUEsFBgAAAAAGAAYAWwEA&#10;ALUDAAAAAA==&#10;">
                  <v:fill on="t" focussize="0,0"/>
                  <v:stroke weight="1pt" color="#A91762 [3204]" miterlimit="8" joinstyle="miter"/>
                  <v:imagedata o:title=""/>
                  <o:lock v:ext="edit" aspectratio="f"/>
                </v:roundrect>
                <v:shape id="矩形: 圆顶角 107" o:spid="_x0000_s1026" style="position:absolute;left:7620;top:506306;flip:y;height:3165956;width:6058535;v-text-anchor:middle;" fillcolor="#FFFFFF [3212]" filled="t" stroked="t" coordsize="6058535,3165956" o:gfxdata="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hU+pjtwAAANoAAAAP&#10;AAAAAAAAAAEAIAAAACIAAABkcnMvZG93bnJldi54bWxQSwECFAAUAAAACACHTuJAMy8FnjsAAAA5&#10;AAAAEAAAAAAAAAABACAAAAAGAQAAZHJzL3NoYXBleG1sLnhtbFBLBQYAAAAABgAGAFsBAACwAwAA&#10;AAA=&#10;" path="m122617,0l5935917,0c6003636,0,6058534,54898,6058534,122617l6058535,3165956,6058535,3165956,0,3165956,0,3165956,0,122617c0,54898,54898,0,122617,0xe">
                  <v:path o:connectlocs="6058535,1582978;3029267,3165956;0,1582978;3029267,0" o:connectangles="0,82,164,247"/>
                  <v:fill on="t" focussize="0,0"/>
                  <v:stroke weight="1pt" color="#A91762 [3204]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61AF016" wp14:editId="127947AC">
                <wp:simplePos x="0" y="0"/>
                <wp:positionH relativeFrom="margin">
                  <wp:posOffset>-3175</wp:posOffset>
                </wp:positionH>
                <wp:positionV relativeFrom="paragraph">
                  <wp:posOffset>204470</wp:posOffset>
                </wp:positionV>
                <wp:extent cx="2108200" cy="363855"/>
                <wp:effectExtent l="0" t="0" r="0" b="0"/>
                <wp:wrapNone/>
                <wp:docPr id="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984CFD4" w14:textId="77777777" w:rsidR="00871B66" w:rsidRDefault="003E73E0">
                            <w:pPr>
                              <w:snapToGrid w:val="0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FFFFFF" w:themeColor="background1"/>
                                <w:sz w:val="22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b/>
                                <w:bCs/>
                                <w:color w:val="FFFFFF" w:themeColor="background1"/>
                                <w:sz w:val="22"/>
                              </w:rPr>
                              <w:t>M</w:t>
                            </w: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FFFFFF" w:themeColor="background1"/>
                                <w:sz w:val="22"/>
                              </w:rPr>
                              <w:t>BTI 匹配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AF016" id="_x0000_s1051" type="#_x0000_t202" style="position:absolute;margin-left:-.25pt;margin-top:16.1pt;width:166pt;height:28.65pt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" filled="f" stroked="f">
                <v:textbox>
                  <w:txbxContent>
                    <w:p w14:paraId="7984CFD4" w14:textId="77777777" w:rsidR="00871B66" w:rsidRDefault="003E73E0">
                      <w:pPr>
                        <w:snapToGrid w:val="0"/>
                        <w:rPr>
                          <w:rFonts w:ascii="微软雅黑" w:eastAsia="微软雅黑" w:hAnsi="微软雅黑"/>
                          <w:b/>
                          <w:bCs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  <w:b/>
                          <w:bCs/>
                          <w:color w:val="FFFFFF" w:themeColor="background1"/>
                          <w:sz w:val="22"/>
                        </w:rPr>
                        <w:t>M</w:t>
                      </w:r>
                      <w:r>
                        <w:rPr>
                          <w:rFonts w:ascii="微软雅黑" w:eastAsia="微软雅黑" w:hAnsi="微软雅黑"/>
                          <w:b/>
                          <w:bCs/>
                          <w:color w:val="FFFFFF" w:themeColor="background1"/>
                          <w:sz w:val="22"/>
                        </w:rPr>
                        <w:t>BTI 匹配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7"/>
        <w:tblpPr w:leftFromText="180" w:rightFromText="180" w:vertAnchor="text" w:horzAnchor="margin" w:tblpX="142" w:tblpY="590"/>
        <w:tblW w:w="8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00"/>
        <w:gridCol w:w="921"/>
        <w:gridCol w:w="3053"/>
        <w:gridCol w:w="917"/>
        <w:gridCol w:w="3147"/>
      </w:tblGrid>
      <w:tr w:rsidR="00871B66" w14:paraId="0751AE24" w14:textId="77777777" w:rsidTr="009910B5">
        <w:trPr>
          <w:trHeight w:hRule="exact" w:val="113"/>
        </w:trPr>
        <w:tc>
          <w:tcPr>
            <w:tcW w:w="900" w:type="dxa"/>
            <w:shd w:val="clear" w:color="auto" w:fill="FFFFFF" w:themeFill="background1"/>
            <w:vAlign w:val="center"/>
          </w:tcPr>
          <w:p w14:paraId="5C249F5F" w14:textId="77777777" w:rsidR="00871B66" w:rsidRDefault="00871B66" w:rsidP="009910B5">
            <w:pPr>
              <w:rPr>
                <w:rFonts w:ascii="黑体" w:eastAsia="黑体" w:hAnsi="黑体"/>
              </w:rPr>
            </w:pPr>
          </w:p>
        </w:tc>
        <w:tc>
          <w:tcPr>
            <w:tcW w:w="921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0402DB61" w14:textId="77777777" w:rsidR="00871B66" w:rsidRDefault="00871B66" w:rsidP="009910B5">
            <w:pPr>
              <w:jc w:val="center"/>
              <w:rPr>
                <w:rFonts w:ascii="黑体" w:eastAsia="黑体" w:hAnsi="黑体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7CA6BFDF" w14:textId="77777777" w:rsidR="00871B66" w:rsidRDefault="00871B66" w:rsidP="009910B5">
            <w:pPr>
              <w:rPr>
                <w:sz w:val="20"/>
                <w:szCs w:val="21"/>
              </w:rPr>
            </w:pPr>
          </w:p>
        </w:tc>
        <w:tc>
          <w:tcPr>
            <w:tcW w:w="917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41BD196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147" w:type="dxa"/>
            <w:shd w:val="clear" w:color="auto" w:fill="FFFFFF" w:themeFill="background1"/>
          </w:tcPr>
          <w:p w14:paraId="5A443FD5" w14:textId="77777777" w:rsidR="00871B66" w:rsidRDefault="00871B66" w:rsidP="009910B5"/>
        </w:tc>
      </w:tr>
      <w:tr w:rsidR="00871B66" w14:paraId="2F059C94" w14:textId="77777777" w:rsidTr="009910B5">
        <w:trPr>
          <w:trHeight w:val="892"/>
        </w:trPr>
        <w:tc>
          <w:tcPr>
            <w:tcW w:w="900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9253CC" w14:textId="77777777" w:rsidR="00871B66" w:rsidRDefault="003E73E0" w:rsidP="009910B5">
            <w:pPr>
              <w:rPr>
                <w:rFonts w:ascii="黑体" w:eastAsia="黑体" w:hAnsi="黑体"/>
                <w:color w:val="BF0064"/>
                <w:sz w:val="15"/>
                <w:szCs w:val="15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您的注意</w:t>
            </w:r>
          </w:p>
          <w:p w14:paraId="7FA5A634" w14:textId="77777777" w:rsidR="00871B66" w:rsidRDefault="003E73E0" w:rsidP="009910B5">
            <w:pPr>
              <w:rPr>
                <w:rFonts w:ascii="黑体" w:eastAsia="黑体" w:hAnsi="黑体"/>
                <w:color w:val="BF0064"/>
                <w:sz w:val="18"/>
                <w:szCs w:val="20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力集中处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E604B7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96"/>
              </w:rPr>
            </w:pPr>
            <w:r>
              <w:rPr>
                <w:rFonts w:ascii="黑体" w:eastAsia="黑体" w:hAnsi="黑体" w:hint="eastAsia"/>
                <w:sz w:val="48"/>
                <w:szCs w:val="48"/>
              </w:rPr>
              <w:t>E</w:t>
            </w:r>
          </w:p>
        </w:tc>
        <w:tc>
          <w:tcPr>
            <w:tcW w:w="30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34FA2A4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外向</w:t>
            </w:r>
          </w:p>
          <w:p w14:paraId="011F5655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2A3FABCF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偏好外向的人倾向于容易与人和事情的外部世界相关联</w:t>
            </w:r>
            <w:r>
              <w:rPr>
                <w:rFonts w:ascii="黑体" w:eastAsia="黑体" w:hAnsi="黑体" w:hint="eastAsia"/>
                <w:sz w:val="20"/>
                <w:szCs w:val="21"/>
              </w:rPr>
              <w:t>。</w:t>
            </w:r>
          </w:p>
        </w:tc>
        <w:tc>
          <w:tcPr>
            <w:tcW w:w="9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AEEF20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I</w:t>
            </w:r>
          </w:p>
        </w:tc>
        <w:tc>
          <w:tcPr>
            <w:tcW w:w="314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D189C8B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内向</w:t>
            </w:r>
          </w:p>
          <w:p w14:paraId="743A50AB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7C359798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18"/>
                <w:szCs w:val="20"/>
              </w:rPr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偏好内向的人倾向于容易与观点和印</w:t>
            </w:r>
            <w:r>
              <w:rPr>
                <w:rFonts w:ascii="黑体" w:eastAsia="黑体" w:hAnsi="黑体"/>
                <w:sz w:val="18"/>
                <w:szCs w:val="20"/>
              </w:rPr>
              <w:t>象的内部E世界相关联。</w:t>
            </w:r>
          </w:p>
        </w:tc>
      </w:tr>
      <w:tr w:rsidR="00871B66" w14:paraId="11875BA8" w14:textId="77777777" w:rsidTr="009910B5">
        <w:trPr>
          <w:trHeight w:hRule="exact" w:val="113"/>
        </w:trPr>
        <w:tc>
          <w:tcPr>
            <w:tcW w:w="900" w:type="dxa"/>
            <w:shd w:val="clear" w:color="auto" w:fill="FFFFFF" w:themeFill="background1"/>
            <w:vAlign w:val="center"/>
          </w:tcPr>
          <w:p w14:paraId="0554A513" w14:textId="77777777" w:rsidR="00871B66" w:rsidRDefault="00871B66" w:rsidP="009910B5">
            <w:pPr>
              <w:rPr>
                <w:rFonts w:ascii="黑体" w:eastAsia="黑体" w:hAnsi="黑体"/>
                <w:color w:val="BF0064"/>
                <w:sz w:val="18"/>
                <w:szCs w:val="20"/>
              </w:rPr>
            </w:pPr>
          </w:p>
        </w:tc>
        <w:tc>
          <w:tcPr>
            <w:tcW w:w="92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B4D6C12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0437C1CA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  <w:tc>
          <w:tcPr>
            <w:tcW w:w="9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A120E4A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147" w:type="dxa"/>
            <w:shd w:val="clear" w:color="auto" w:fill="FFFFFF" w:themeFill="background1"/>
          </w:tcPr>
          <w:p w14:paraId="51BB17A8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</w:tr>
      <w:tr w:rsidR="00871B66" w14:paraId="6969783F" w14:textId="77777777" w:rsidTr="009910B5">
        <w:trPr>
          <w:trHeight w:val="780"/>
        </w:trPr>
        <w:tc>
          <w:tcPr>
            <w:tcW w:w="900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D3E46C" w14:textId="77777777" w:rsidR="00871B66" w:rsidRDefault="003E73E0" w:rsidP="009910B5">
            <w:pPr>
              <w:rPr>
                <w:rFonts w:ascii="黑体" w:eastAsia="黑体" w:hAnsi="黑体"/>
                <w:color w:val="BF0064"/>
                <w:sz w:val="15"/>
                <w:szCs w:val="15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您吸收信</w:t>
            </w:r>
          </w:p>
          <w:p w14:paraId="2BEEB30A" w14:textId="77777777" w:rsidR="00871B66" w:rsidRDefault="003E73E0" w:rsidP="009910B5">
            <w:pPr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息的方式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575C1F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S</w:t>
            </w:r>
          </w:p>
        </w:tc>
        <w:tc>
          <w:tcPr>
            <w:tcW w:w="30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761B21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实感</w:t>
            </w:r>
          </w:p>
          <w:p w14:paraId="2EFBA338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06B17A35" w14:textId="77777777" w:rsidR="00871B66" w:rsidRDefault="003E73E0" w:rsidP="009910B5">
            <w:pPr>
              <w:snapToGrid w:val="0"/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偏好实感的人倾向于对五种感官其</w:t>
            </w:r>
            <w:r>
              <w:rPr>
                <w:rFonts w:ascii="黑体" w:eastAsia="黑体" w:hAnsi="黑体"/>
                <w:sz w:val="18"/>
                <w:szCs w:val="20"/>
              </w:rPr>
              <w:t>示的东西感兴趣，即存在的东西</w:t>
            </w:r>
            <w:r>
              <w:rPr>
                <w:rFonts w:ascii="黑体" w:eastAsia="黑体" w:hAnsi="黑体" w:hint="eastAsia"/>
                <w:sz w:val="18"/>
                <w:szCs w:val="20"/>
              </w:rPr>
              <w:t>。</w:t>
            </w:r>
          </w:p>
        </w:tc>
        <w:tc>
          <w:tcPr>
            <w:tcW w:w="9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A9F514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N</w:t>
            </w:r>
          </w:p>
        </w:tc>
        <w:tc>
          <w:tcPr>
            <w:tcW w:w="314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02BF873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直觉</w:t>
            </w:r>
          </w:p>
          <w:p w14:paraId="41E73B1B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5ED340CA" w14:textId="77777777" w:rsidR="00871B66" w:rsidRDefault="003E73E0" w:rsidP="009910B5">
            <w:pPr>
              <w:snapToGrid w:val="0"/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偏好直觉的人倾向于使用</w:t>
            </w:r>
            <w:proofErr w:type="gramStart"/>
            <w:r>
              <w:rPr>
                <w:rFonts w:ascii="黑体" w:eastAsia="黑体" w:hAnsi="黑体" w:hint="eastAsia"/>
                <w:sz w:val="18"/>
                <w:szCs w:val="20"/>
              </w:rPr>
              <w:t>想像力</w:t>
            </w:r>
            <w:proofErr w:type="gramEnd"/>
            <w:r>
              <w:rPr>
                <w:rFonts w:ascii="黑体" w:eastAsia="黑体" w:hAnsi="黑体" w:hint="eastAsia"/>
                <w:sz w:val="18"/>
                <w:szCs w:val="20"/>
              </w:rPr>
              <w:t>来观察</w:t>
            </w:r>
            <w:r>
              <w:rPr>
                <w:rFonts w:ascii="黑体" w:eastAsia="黑体" w:hAnsi="黑体"/>
                <w:sz w:val="18"/>
                <w:szCs w:val="20"/>
              </w:rPr>
              <w:t>新的可能性，即重点关注未来。</w:t>
            </w:r>
          </w:p>
        </w:tc>
      </w:tr>
      <w:tr w:rsidR="00871B66" w14:paraId="6AB82C2E" w14:textId="77777777" w:rsidTr="009910B5">
        <w:trPr>
          <w:trHeight w:hRule="exact" w:val="113"/>
        </w:trPr>
        <w:tc>
          <w:tcPr>
            <w:tcW w:w="900" w:type="dxa"/>
            <w:shd w:val="clear" w:color="auto" w:fill="FFFFFF" w:themeFill="background1"/>
            <w:vAlign w:val="center"/>
          </w:tcPr>
          <w:p w14:paraId="0E36F430" w14:textId="77777777" w:rsidR="00871B66" w:rsidRDefault="00871B66" w:rsidP="009910B5">
            <w:pPr>
              <w:rPr>
                <w:rFonts w:ascii="黑体" w:eastAsia="黑体" w:hAnsi="黑体"/>
                <w:color w:val="BF0064"/>
                <w:sz w:val="18"/>
                <w:szCs w:val="20"/>
              </w:rPr>
            </w:pPr>
          </w:p>
        </w:tc>
        <w:tc>
          <w:tcPr>
            <w:tcW w:w="92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D428D1B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2D2C4370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  <w:tc>
          <w:tcPr>
            <w:tcW w:w="9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623F8A1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147" w:type="dxa"/>
            <w:shd w:val="clear" w:color="auto" w:fill="FFFFFF" w:themeFill="background1"/>
          </w:tcPr>
          <w:p w14:paraId="7D060343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</w:tr>
      <w:tr w:rsidR="00871B66" w14:paraId="3E4BEE7F" w14:textId="77777777" w:rsidTr="009910B5">
        <w:trPr>
          <w:trHeight w:val="868"/>
        </w:trPr>
        <w:tc>
          <w:tcPr>
            <w:tcW w:w="900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83D0E1" w14:textId="77777777" w:rsidR="00871B66" w:rsidRDefault="003E73E0" w:rsidP="009910B5">
            <w:pPr>
              <w:rPr>
                <w:rFonts w:ascii="黑体" w:eastAsia="黑体" w:hAnsi="黑体"/>
                <w:color w:val="BF0064"/>
                <w:sz w:val="15"/>
                <w:szCs w:val="15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您做决定</w:t>
            </w:r>
          </w:p>
          <w:p w14:paraId="79F11E5A" w14:textId="77777777" w:rsidR="00871B66" w:rsidRDefault="003E73E0" w:rsidP="009910B5">
            <w:pPr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的方式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266200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T</w:t>
            </w:r>
          </w:p>
        </w:tc>
        <w:tc>
          <w:tcPr>
            <w:tcW w:w="30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8A64DB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思考</w:t>
            </w:r>
          </w:p>
          <w:p w14:paraId="294BEAA5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6075818C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18"/>
                <w:szCs w:val="20"/>
              </w:rPr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偏好思考的人倾向于基于客观分析和逻辑做决定。</w:t>
            </w:r>
          </w:p>
        </w:tc>
        <w:tc>
          <w:tcPr>
            <w:tcW w:w="9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F7CE40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F</w:t>
            </w:r>
          </w:p>
        </w:tc>
        <w:tc>
          <w:tcPr>
            <w:tcW w:w="314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BB0206D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情感</w:t>
            </w:r>
          </w:p>
          <w:p w14:paraId="6ED8D1C2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0EF3E95B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偏好情感的人倾向于基于价值并以人为</w:t>
            </w:r>
            <w:r>
              <w:rPr>
                <w:rFonts w:ascii="黑体" w:eastAsia="黑体" w:hAnsi="黑体"/>
                <w:sz w:val="18"/>
                <w:szCs w:val="20"/>
              </w:rPr>
              <w:t>关注中心做决定。</w:t>
            </w:r>
          </w:p>
        </w:tc>
      </w:tr>
      <w:tr w:rsidR="00871B66" w14:paraId="6E214A2E" w14:textId="77777777" w:rsidTr="009910B5">
        <w:trPr>
          <w:trHeight w:hRule="exact" w:val="113"/>
        </w:trPr>
        <w:tc>
          <w:tcPr>
            <w:tcW w:w="900" w:type="dxa"/>
            <w:shd w:val="clear" w:color="auto" w:fill="FFFFFF" w:themeFill="background1"/>
            <w:vAlign w:val="center"/>
          </w:tcPr>
          <w:p w14:paraId="02095EF3" w14:textId="77777777" w:rsidR="00871B66" w:rsidRDefault="00871B66" w:rsidP="009910B5">
            <w:pPr>
              <w:rPr>
                <w:rFonts w:ascii="黑体" w:eastAsia="黑体" w:hAnsi="黑体"/>
                <w:color w:val="BF0064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3C8C3777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6A38A9FF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  <w:tc>
          <w:tcPr>
            <w:tcW w:w="9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ADE7D59" w14:textId="77777777" w:rsidR="00871B66" w:rsidRDefault="00871B66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</w:p>
        </w:tc>
        <w:tc>
          <w:tcPr>
            <w:tcW w:w="3147" w:type="dxa"/>
            <w:shd w:val="clear" w:color="auto" w:fill="FFFFFF" w:themeFill="background1"/>
          </w:tcPr>
          <w:p w14:paraId="647B6D69" w14:textId="77777777" w:rsidR="00871B66" w:rsidRDefault="00871B66" w:rsidP="009910B5">
            <w:pPr>
              <w:rPr>
                <w:rFonts w:ascii="黑体" w:eastAsia="黑体" w:hAnsi="黑体"/>
                <w:sz w:val="20"/>
                <w:szCs w:val="21"/>
              </w:rPr>
            </w:pPr>
          </w:p>
        </w:tc>
      </w:tr>
      <w:tr w:rsidR="00871B66" w14:paraId="33146C6B" w14:textId="77777777" w:rsidTr="009910B5">
        <w:trPr>
          <w:trHeight w:val="868"/>
        </w:trPr>
        <w:tc>
          <w:tcPr>
            <w:tcW w:w="900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27BC47" w14:textId="77777777" w:rsidR="00871B66" w:rsidRDefault="003E73E0" w:rsidP="009910B5">
            <w:pPr>
              <w:rPr>
                <w:rFonts w:ascii="黑体" w:eastAsia="黑体" w:hAnsi="黑体"/>
                <w:color w:val="BF0064"/>
                <w:sz w:val="15"/>
                <w:szCs w:val="15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您如何处</w:t>
            </w:r>
          </w:p>
          <w:p w14:paraId="256EA31F" w14:textId="77777777" w:rsidR="00871B66" w:rsidRDefault="003E73E0" w:rsidP="009910B5">
            <w:pPr>
              <w:rPr>
                <w:rFonts w:ascii="黑体" w:eastAsia="黑体" w:hAnsi="黑体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BF0064"/>
                <w:sz w:val="15"/>
                <w:szCs w:val="15"/>
              </w:rPr>
              <w:t>理外部世界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74A000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J</w:t>
            </w:r>
          </w:p>
        </w:tc>
        <w:tc>
          <w:tcPr>
            <w:tcW w:w="305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2ADB45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判断</w:t>
            </w:r>
          </w:p>
          <w:p w14:paraId="482AB38B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2936AE4B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18"/>
                <w:szCs w:val="18"/>
              </w:rPr>
              <w:t>偏好判断的人倾向于喜欢决定事情</w:t>
            </w:r>
            <w:r>
              <w:rPr>
                <w:rFonts w:ascii="黑体" w:eastAsia="黑体" w:hAnsi="黑体"/>
                <w:sz w:val="18"/>
                <w:szCs w:val="18"/>
              </w:rPr>
              <w:t>,生活可能是有计划和有序的</w:t>
            </w:r>
            <w:r>
              <w:rPr>
                <w:rFonts w:ascii="黑体" w:eastAsia="黑体" w:hAnsi="黑体"/>
                <w:sz w:val="20"/>
                <w:szCs w:val="21"/>
              </w:rPr>
              <w:t>。</w:t>
            </w:r>
          </w:p>
        </w:tc>
        <w:tc>
          <w:tcPr>
            <w:tcW w:w="9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C94212" w14:textId="77777777" w:rsidR="00871B66" w:rsidRDefault="003E73E0" w:rsidP="009910B5">
            <w:pPr>
              <w:jc w:val="center"/>
              <w:rPr>
                <w:rFonts w:ascii="黑体" w:eastAsia="黑体" w:hAnsi="黑体"/>
                <w:sz w:val="72"/>
                <w:szCs w:val="72"/>
              </w:rPr>
            </w:pPr>
            <w:r>
              <w:rPr>
                <w:rFonts w:ascii="黑体" w:eastAsia="黑体" w:hAnsi="黑体" w:hint="eastAsia"/>
                <w:sz w:val="52"/>
                <w:szCs w:val="52"/>
              </w:rPr>
              <w:t>P</w:t>
            </w:r>
          </w:p>
        </w:tc>
        <w:tc>
          <w:tcPr>
            <w:tcW w:w="314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0F889AE" w14:textId="77777777" w:rsidR="00871B66" w:rsidRDefault="003E73E0" w:rsidP="009910B5">
            <w:pPr>
              <w:snapToGrid w:val="0"/>
              <w:rPr>
                <w:rFonts w:ascii="黑体" w:eastAsia="黑体" w:hAnsi="黑体"/>
                <w:sz w:val="20"/>
                <w:szCs w:val="21"/>
              </w:rPr>
            </w:pPr>
            <w:r>
              <w:rPr>
                <w:rFonts w:ascii="黑体" w:eastAsia="黑体" w:hAnsi="黑体" w:hint="eastAsia"/>
                <w:sz w:val="20"/>
                <w:szCs w:val="21"/>
              </w:rPr>
              <w:t>认知</w:t>
            </w:r>
          </w:p>
          <w:p w14:paraId="29C68339" w14:textId="77777777" w:rsidR="00871B66" w:rsidRDefault="00871B66" w:rsidP="009910B5">
            <w:pPr>
              <w:snapToGrid w:val="0"/>
              <w:rPr>
                <w:rFonts w:ascii="黑体" w:eastAsia="黑体" w:hAnsi="黑体"/>
                <w:sz w:val="10"/>
                <w:szCs w:val="10"/>
              </w:rPr>
            </w:pPr>
          </w:p>
          <w:p w14:paraId="3FA4DF39" w14:textId="77777777" w:rsidR="00871B66" w:rsidRDefault="003E73E0" w:rsidP="009910B5">
            <w:pPr>
              <w:snapToGrid w:val="0"/>
            </w:pPr>
            <w:r>
              <w:rPr>
                <w:rFonts w:ascii="黑体" w:eastAsia="黑体" w:hAnsi="黑体" w:hint="eastAsia"/>
                <w:sz w:val="18"/>
                <w:szCs w:val="20"/>
              </w:rPr>
              <w:t>偏好认知的人倾向于不想错过任何东西，</w:t>
            </w:r>
            <w:r>
              <w:rPr>
                <w:rFonts w:ascii="黑体" w:eastAsia="黑体" w:hAnsi="黑体"/>
                <w:sz w:val="18"/>
                <w:szCs w:val="20"/>
              </w:rPr>
              <w:t>生活可能是自发和灵活的</w:t>
            </w:r>
            <w:r>
              <w:rPr>
                <w:rFonts w:ascii="黑体" w:eastAsia="黑体" w:hAnsi="黑体"/>
                <w:sz w:val="20"/>
                <w:szCs w:val="21"/>
              </w:rPr>
              <w:t>。</w:t>
            </w:r>
          </w:p>
        </w:tc>
      </w:tr>
    </w:tbl>
    <w:p w14:paraId="31900F20" w14:textId="77777777" w:rsidR="00871B66" w:rsidRDefault="003E73E0">
      <w:pPr>
        <w:widowControl/>
        <w:jc w:val="left"/>
        <w:rPr>
          <w:rFonts w:ascii="黑体" w:eastAsia="黑体" w:hAnsi="黑体" w:cs="黑体"/>
          <w:color w:val="BF0064"/>
          <w:kern w:val="0"/>
          <w:sz w:val="28"/>
          <w:szCs w:val="28"/>
          <w:lang w:bidi="ar"/>
        </w:rPr>
      </w:pPr>
      <w:r>
        <w:rPr>
          <w:rFonts w:ascii="黑体" w:eastAsia="黑体" w:hAnsi="黑体" w:cs="黑体"/>
          <w:color w:val="BF0064"/>
          <w:kern w:val="0"/>
          <w:sz w:val="28"/>
          <w:szCs w:val="28"/>
          <w:lang w:bidi="ar"/>
        </w:rPr>
        <w:br w:type="page"/>
      </w:r>
    </w:p>
    <w:p w14:paraId="7EA118AF" w14:textId="77777777" w:rsidR="00871B66" w:rsidRDefault="003E73E0">
      <w:pPr>
        <w:widowControl/>
        <w:snapToGrid w:val="0"/>
        <w:spacing w:afterLines="100" w:after="312"/>
        <w:jc w:val="left"/>
        <w:rPr>
          <w:rFonts w:ascii="黑体" w:eastAsia="黑体" w:hAnsi="黑体" w:cs="黑体"/>
          <w:color w:val="BF0064"/>
          <w:kern w:val="0"/>
          <w:sz w:val="28"/>
          <w:szCs w:val="28"/>
          <w:lang w:bidi="a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F567E" wp14:editId="346604C7">
                <wp:simplePos x="0" y="0"/>
                <wp:positionH relativeFrom="margin">
                  <wp:posOffset>19685</wp:posOffset>
                </wp:positionH>
                <wp:positionV relativeFrom="paragraph">
                  <wp:posOffset>325120</wp:posOffset>
                </wp:positionV>
                <wp:extent cx="5807075" cy="381635"/>
                <wp:effectExtent l="4445" t="4445" r="17780" b="13970"/>
                <wp:wrapNone/>
                <wp:docPr id="3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7075" cy="381635"/>
                        </a:xfrm>
                        <a:prstGeom prst="rect">
                          <a:avLst/>
                        </a:prstGeom>
                        <a:solidFill>
                          <a:srgbClr val="A91762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8565F" w14:textId="77777777" w:rsidR="00871B66" w:rsidRDefault="003E73E0">
                            <w:pPr>
                              <w:rPr>
                                <w:rFonts w:ascii="黑体" w:eastAsia="黑体" w:hAnsi="黑体" w:cs="黑体"/>
                                <w:b/>
                                <w:bCs/>
                                <w:color w:val="F7CAAC" w:themeColor="accent2" w:themeTint="66"/>
                                <w:sz w:val="22"/>
                              </w:rPr>
                            </w:pPr>
                            <w:r>
                              <w:rPr>
                                <w:rFonts w:ascii="黑体" w:eastAsia="黑体" w:hAnsi="黑体" w:cs="黑体" w:hint="eastAsia"/>
                                <w:b/>
                                <w:bCs/>
                                <w:sz w:val="22"/>
                              </w:rPr>
                              <w:t>主修课程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F567E" id="文本框 42" o:spid="_x0000_s1052" type="#_x0000_t202" style="position:absolute;margin-left:1.55pt;margin-top:25.6pt;width:457.25pt;height:30.0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" fillcolor="#a91762" strokecolor="#ed7d31 [3205]" strokeweight=".5pt">
                <v:textbox>
                  <w:txbxContent>
                    <w:p w14:paraId="05F8565F" w14:textId="77777777" w:rsidR="00871B66" w:rsidRDefault="003E73E0">
                      <w:pPr>
                        <w:rPr>
                          <w:rFonts w:ascii="黑体" w:eastAsia="黑体" w:hAnsi="黑体" w:cs="黑体"/>
                          <w:b/>
                          <w:bCs/>
                          <w:color w:val="F7CAAC" w:themeColor="accent2" w:themeTint="66"/>
                          <w:sz w:val="22"/>
                        </w:rPr>
                      </w:pPr>
                      <w:r>
                        <w:rPr>
                          <w:rFonts w:ascii="黑体" w:eastAsia="黑体" w:hAnsi="黑体" w:cs="黑体" w:hint="eastAsia"/>
                          <w:b/>
                          <w:bCs/>
                          <w:sz w:val="22"/>
                        </w:rPr>
                        <w:t>主修课程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黑体" w:eastAsia="黑体" w:hAnsi="黑体" w:cs="黑体" w:hint="eastAsia"/>
          <w:color w:val="BF0064"/>
          <w:kern w:val="0"/>
          <w:sz w:val="28"/>
          <w:szCs w:val="28"/>
          <w:lang w:bidi="ar"/>
        </w:rPr>
        <w:t>评测结果匹配</w:t>
      </w:r>
      <w:r>
        <w:rPr>
          <w:rFonts w:ascii="黑体" w:eastAsia="黑体" w:hAnsi="黑体" w:cs="黑体" w:hint="eastAsia"/>
          <w:color w:val="FFFFFF"/>
          <w:kern w:val="0"/>
          <w:sz w:val="28"/>
          <w:szCs w:val="28"/>
          <w:lang w:bidi="ar"/>
        </w:rPr>
        <w:t>程</w:t>
      </w:r>
    </w:p>
    <w:p w14:paraId="053CFE85" w14:textId="77777777" w:rsidR="00871B66" w:rsidRDefault="00871B66">
      <w:pPr>
        <w:jc w:val="left"/>
      </w:pPr>
    </w:p>
    <w:p w14:paraId="0FFCDB0F" w14:textId="77777777" w:rsidR="00871B66" w:rsidRDefault="00871B66">
      <w:pPr>
        <w:jc w:val="left"/>
        <w:rPr>
          <w:highlight w:val="red"/>
        </w:rPr>
      </w:pPr>
    </w:p>
    <w:p w14:paraId="726C7E67" w14:textId="77777777" w:rsidR="00871B66" w:rsidRDefault="00871B66">
      <w:pPr>
        <w:widowControl/>
        <w:jc w:val="left"/>
        <w:rPr>
          <w:rFonts w:ascii="黑体" w:eastAsia="黑体" w:hAnsi="黑体" w:cs="黑体"/>
          <w:color w:val="000000"/>
          <w:kern w:val="0"/>
          <w:szCs w:val="21"/>
          <w:lang w:bidi="ar"/>
        </w:rPr>
      </w:pPr>
      <w:bookmarkStart w:id="22" w:name="主修课程_1"/>
      <w:bookmarkStart w:id="23" w:name="主修课程"/>
      <w:bookmarkEnd w:id="22"/>
      <w:bookmarkEnd w:id="23"/>
    </w:p>
    <w:p w14:paraId="473A18D9" w14:textId="77777777" w:rsidR="00871B66" w:rsidRDefault="003E73E0">
      <w:pPr>
        <w:widowControl/>
        <w:jc w:val="left"/>
        <w:rPr>
          <w:rFonts w:ascii="Adobe 黑体 Std R" w:eastAsia="Adobe 黑体 Std R" w:hAnsi="Adobe 黑体 Std R" w:cs="Adobe 黑体 Std R"/>
          <w:color w:val="A91762"/>
          <w:kern w:val="0"/>
          <w:sz w:val="24"/>
          <w:lang w:bidi="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21A70" wp14:editId="3F4D13DA">
                <wp:simplePos x="0" y="0"/>
                <wp:positionH relativeFrom="margin">
                  <wp:posOffset>-1905</wp:posOffset>
                </wp:positionH>
                <wp:positionV relativeFrom="paragraph">
                  <wp:posOffset>69215</wp:posOffset>
                </wp:positionV>
                <wp:extent cx="5825490" cy="36195"/>
                <wp:effectExtent l="0" t="4445" r="3810" b="16510"/>
                <wp:wrapNone/>
                <wp:docPr id="2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5490" cy="3619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BF0064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接连接符 4" o:spid="_x0000_s1026" o:spt="20" style="position:absolute;left:0pt;flip:y;margin-left:-0.15pt;margin-top:5.45pt;height:2.85pt;width:458.7pt;mso-position-horizontal-relative:margin;z-index:251660288;mso-width-relative:page;mso-height-relative:page;" filled="f" stroked="t" coordsize="21600,21600" o:gfxdata="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ZMxor1QAAAAcBAAAPAAAAAAAAAAEAIAAAACIAAABkcnMvZG93bnJldi54bWxQSwECFAAU&#10;AAAACACHTuJAsDmfWPQBAAC/AwAADgAAAAAAAAABACAAAAAkAQAAZHJzL2Uyb0RvYy54bWxQSwUG&#10;AAAAAAYABgBZAQAAigUAAAAA&#10;">
                <v:fill on="f" focussize="0,0"/>
                <v:stroke weight="0.5pt" color="#BF0064 [3205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1AD8182C" w14:textId="77777777" w:rsidR="00871B66" w:rsidRDefault="003E73E0">
      <w:pPr>
        <w:widowControl/>
        <w:spacing w:beforeLines="50" w:before="156" w:afterLines="50" w:after="156"/>
        <w:jc w:val="left"/>
        <w:rPr>
          <w:rFonts w:ascii="微软雅黑" w:eastAsia="微软雅黑" w:hAnsi="微软雅黑" w:cs="Adobe 黑体 Std R"/>
          <w:color w:val="A91762"/>
          <w:kern w:val="0"/>
          <w:sz w:val="32"/>
          <w:szCs w:val="32"/>
          <w:lang w:bidi="ar"/>
        </w:rPr>
      </w:pPr>
      <w:r>
        <w:rPr>
          <w:rFonts w:ascii="黑体" w:eastAsia="黑体" w:hAnsi="黑体" w:cs="黑体" w:hint="eastAsia"/>
          <w:color w:val="A91762"/>
          <w:kern w:val="0"/>
          <w:sz w:val="28"/>
          <w:szCs w:val="28"/>
          <w:lang w:bidi="ar"/>
        </w:rPr>
        <w:t>就业前景与方向</w:t>
      </w:r>
    </w:p>
    <w:p w14:paraId="6F241391" w14:textId="77777777" w:rsidR="00871B66" w:rsidRDefault="00871B66">
      <w:pPr>
        <w:widowControl/>
        <w:jc w:val="left"/>
        <w:rPr>
          <w:rFonts w:ascii="黑体" w:eastAsia="黑体" w:hAnsi="黑体" w:cs="黑体"/>
          <w:color w:val="000000"/>
          <w:kern w:val="0"/>
          <w:szCs w:val="21"/>
          <w:lang w:bidi="ar"/>
        </w:rPr>
      </w:pPr>
      <w:bookmarkStart w:id="24" w:name="就业前景"/>
      <w:bookmarkStart w:id="25" w:name="就业前景_1"/>
      <w:bookmarkEnd w:id="24"/>
      <w:bookmarkEnd w:id="25"/>
    </w:p>
    <w:sectPr w:rsidR="00871B66">
      <w:pgSz w:w="11906" w:h="16838"/>
      <w:pgMar w:top="1361" w:right="1361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59102" w14:textId="77777777" w:rsidR="00311D51" w:rsidRDefault="00311D51" w:rsidP="00F67C6B">
      <w:r>
        <w:separator/>
      </w:r>
    </w:p>
  </w:endnote>
  <w:endnote w:type="continuationSeparator" w:id="0">
    <w:p w14:paraId="3B4C02AA" w14:textId="77777777" w:rsidR="00311D51" w:rsidRDefault="00311D51" w:rsidP="00F67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dobe 黑体 Std R">
    <w:altName w:val="黑体"/>
    <w:charset w:val="86"/>
    <w:family w:val="roma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4B8EA" w14:textId="77777777" w:rsidR="00311D51" w:rsidRDefault="00311D51" w:rsidP="00F67C6B">
      <w:r>
        <w:separator/>
      </w:r>
    </w:p>
  </w:footnote>
  <w:footnote w:type="continuationSeparator" w:id="0">
    <w:p w14:paraId="6ABF3B3C" w14:textId="77777777" w:rsidR="00311D51" w:rsidRDefault="00311D51" w:rsidP="00F67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9D237CD"/>
    <w:rsid w:val="00106D88"/>
    <w:rsid w:val="00311D51"/>
    <w:rsid w:val="003346E6"/>
    <w:rsid w:val="003A71E2"/>
    <w:rsid w:val="003E73E0"/>
    <w:rsid w:val="004017F2"/>
    <w:rsid w:val="004509AC"/>
    <w:rsid w:val="0045483A"/>
    <w:rsid w:val="004604F0"/>
    <w:rsid w:val="004C3EAB"/>
    <w:rsid w:val="00542534"/>
    <w:rsid w:val="00545207"/>
    <w:rsid w:val="00596238"/>
    <w:rsid w:val="005A2B45"/>
    <w:rsid w:val="005B1063"/>
    <w:rsid w:val="00604D2A"/>
    <w:rsid w:val="006110D8"/>
    <w:rsid w:val="00640878"/>
    <w:rsid w:val="006A3DD8"/>
    <w:rsid w:val="007917C8"/>
    <w:rsid w:val="007D58EB"/>
    <w:rsid w:val="00803B92"/>
    <w:rsid w:val="00804EA6"/>
    <w:rsid w:val="00810032"/>
    <w:rsid w:val="00842009"/>
    <w:rsid w:val="00860437"/>
    <w:rsid w:val="00871B66"/>
    <w:rsid w:val="008D56C5"/>
    <w:rsid w:val="008F2627"/>
    <w:rsid w:val="00901949"/>
    <w:rsid w:val="009266F7"/>
    <w:rsid w:val="00941277"/>
    <w:rsid w:val="00980667"/>
    <w:rsid w:val="009910B5"/>
    <w:rsid w:val="00A42203"/>
    <w:rsid w:val="00A7755E"/>
    <w:rsid w:val="00B14C6D"/>
    <w:rsid w:val="00B15D6A"/>
    <w:rsid w:val="00BF4758"/>
    <w:rsid w:val="00C42BDF"/>
    <w:rsid w:val="00C60F10"/>
    <w:rsid w:val="00C85FEA"/>
    <w:rsid w:val="00C9521E"/>
    <w:rsid w:val="00C96500"/>
    <w:rsid w:val="00D31447"/>
    <w:rsid w:val="00D51033"/>
    <w:rsid w:val="00DC7D26"/>
    <w:rsid w:val="00E20AFB"/>
    <w:rsid w:val="00E64AE6"/>
    <w:rsid w:val="00F13BDF"/>
    <w:rsid w:val="00F33C79"/>
    <w:rsid w:val="00F427CC"/>
    <w:rsid w:val="00F53925"/>
    <w:rsid w:val="00F67C6B"/>
    <w:rsid w:val="00F75580"/>
    <w:rsid w:val="00FA17B8"/>
    <w:rsid w:val="026E48D5"/>
    <w:rsid w:val="0A943E48"/>
    <w:rsid w:val="0F2918AE"/>
    <w:rsid w:val="142E6DFD"/>
    <w:rsid w:val="1ACE4BB0"/>
    <w:rsid w:val="23ED630B"/>
    <w:rsid w:val="2EE26104"/>
    <w:rsid w:val="399653A7"/>
    <w:rsid w:val="39D237CD"/>
    <w:rsid w:val="3A400937"/>
    <w:rsid w:val="4A776C3D"/>
    <w:rsid w:val="4E0B3A77"/>
    <w:rsid w:val="4F947396"/>
    <w:rsid w:val="5B9D60F8"/>
    <w:rsid w:val="71B61F35"/>
    <w:rsid w:val="73CF5B6F"/>
    <w:rsid w:val="778B7037"/>
    <w:rsid w:val="7BE1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C384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5253;&#21578;&#22270;&#29255;\11.2\&#29420;&#31435;&#39029;5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F2A0B92-57A0-4095-BE22-3AA039739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独立页5.dotm</Template>
  <TotalTime>10</TotalTime>
  <Pages>2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煞谌蘸毒案</dc:creator>
  <cp:lastModifiedBy>Administrator</cp:lastModifiedBy>
  <cp:revision>23</cp:revision>
  <dcterms:created xsi:type="dcterms:W3CDTF">2021-11-04T14:29:00Z</dcterms:created>
  <dcterms:modified xsi:type="dcterms:W3CDTF">2021-11-04T15:40:00Z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0437614224294E0EAFC1BC8384A80DEF</vt:lpwstr>
  </property>
  <property fmtid="{D5CDD505-2E9C-101B-9397-08002B2CF9AE}" pid="3" name="KSOProductBuildVer">
    <vt:lpwstr>2052-11.1.0.11045</vt:lpwstr>
  </property>
</Properties>
</file>